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AFB93" w14:textId="77777777" w:rsidR="00074732" w:rsidRDefault="00074732" w:rsidP="000747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D9D0AE7" wp14:editId="6CB819C1">
            <wp:simplePos x="0" y="0"/>
            <wp:positionH relativeFrom="column">
              <wp:posOffset>144780</wp:posOffset>
            </wp:positionH>
            <wp:positionV relativeFrom="paragraph">
              <wp:posOffset>-127635</wp:posOffset>
            </wp:positionV>
            <wp:extent cx="80010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R-vietnam1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E34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МЕЖДУНАРОДНАЯ ВЫСТАВКА</w:t>
      </w:r>
    </w:p>
    <w:p w14:paraId="0FF22CCB" w14:textId="77777777" w:rsidR="00074732" w:rsidRPr="00074732" w:rsidRDefault="00074732" w:rsidP="0007473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МЕДИЦИНЫ</w:t>
      </w:r>
      <w:r w:rsidRPr="00074732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И</w:t>
      </w:r>
      <w:r w:rsidRPr="00074732"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lang w:val="ru-RU"/>
        </w:rPr>
        <w:t>ФАРМАЦЕВТИКИ</w:t>
      </w:r>
    </w:p>
    <w:p w14:paraId="58AD1AEC" w14:textId="77777777" w:rsidR="00074732" w:rsidRPr="00074732" w:rsidRDefault="00074732" w:rsidP="0007473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bookmarkStart w:id="0" w:name="_Hlk171507322"/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        «</w:t>
      </w:r>
      <w:r w:rsidRPr="00322644">
        <w:rPr>
          <w:rFonts w:ascii="Times New Roman" w:hAnsi="Times New Roman" w:cs="Times New Roman"/>
          <w:b/>
          <w:color w:val="FF0000"/>
          <w:sz w:val="24"/>
          <w:szCs w:val="24"/>
        </w:rPr>
        <w:t>EXP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O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RUSSIA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MEDI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PHARM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- </w:t>
      </w:r>
      <w:r>
        <w:rPr>
          <w:rFonts w:ascii="Times New Roman" w:hAnsi="Times New Roman" w:cs="Times New Roman"/>
          <w:b/>
          <w:color w:val="FF0000"/>
          <w:sz w:val="24"/>
          <w:szCs w:val="24"/>
          <w:lang w:bidi="fa-IR"/>
        </w:rPr>
        <w:t>VIETMEDICARE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 w:bidi="fa-IR"/>
        </w:rPr>
        <w:t xml:space="preserve"> </w:t>
      </w:r>
      <w:r w:rsidRPr="00074732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2026»</w:t>
      </w:r>
    </w:p>
    <w:bookmarkEnd w:id="0"/>
    <w:p w14:paraId="03EEABE6" w14:textId="7D47D5E1" w:rsidR="00074732" w:rsidRDefault="00F65883" w:rsidP="00074732">
      <w:pPr>
        <w:spacing w:after="0"/>
        <w:ind w:left="-142" w:right="-44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27-29 ноября</w:t>
      </w:r>
      <w:r w:rsidR="00074732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202</w:t>
      </w:r>
      <w:r w:rsidR="00074732" w:rsidRPr="00074732">
        <w:rPr>
          <w:rFonts w:ascii="Times New Roman" w:hAnsi="Times New Roman" w:cs="Times New Roman"/>
          <w:b/>
          <w:color w:val="002060"/>
          <w:sz w:val="24"/>
          <w:szCs w:val="24"/>
        </w:rPr>
        <w:t>6</w:t>
      </w:r>
      <w:r w:rsidR="00074732"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14:paraId="76455A10" w14:textId="77777777" w:rsidR="00074732" w:rsidRPr="0063245E" w:rsidRDefault="00074732" w:rsidP="00074732">
      <w:pPr>
        <w:spacing w:after="0"/>
        <w:ind w:left="-142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СРВ</w:t>
      </w:r>
      <w:r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 w:rsidRPr="00871969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Хошимин</w:t>
      </w:r>
      <w:r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Saigon</w:t>
      </w:r>
      <w:r w:rsidRPr="0063245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Exhibition&amp;Convention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Center (SECC)</w:t>
      </w:r>
    </w:p>
    <w:p w14:paraId="6F7FAF1C" w14:textId="77777777" w:rsidR="005D1890" w:rsidRPr="002C4518" w:rsidRDefault="005D1890" w:rsidP="00F962BA">
      <w:pPr>
        <w:tabs>
          <w:tab w:val="left" w:pos="709"/>
        </w:tabs>
        <w:spacing w:after="0" w:line="240" w:lineRule="auto"/>
        <w:ind w:left="709" w:right="57"/>
        <w:jc w:val="center"/>
        <w:rPr>
          <w:rStyle w:val="a9"/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14:paraId="5D0073CB" w14:textId="1FAFFB89" w:rsidR="00F74B68" w:rsidRDefault="00F74B68" w:rsidP="005D189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УЧАСТИЕ В ВЫСТАВКЕ </w:t>
      </w:r>
      <w:r w:rsidR="00FD163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</w:t>
      </w:r>
      <w:r w:rsidR="00FD163D" w:rsidRPr="00FD163D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ОФИЦИАЛЬНЫЕ ДЕЛЕГАЦИИ</w:t>
      </w:r>
    </w:p>
    <w:p w14:paraId="3D518B24" w14:textId="77777777" w:rsidR="00320285" w:rsidRPr="00F74B68" w:rsidRDefault="00320285" w:rsidP="005D189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</w:p>
    <w:p w14:paraId="75670EE8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Заказчик: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B7BBDD0820D743BAA0419AA1497951B6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Название организации с формой собственности</w:t>
          </w:r>
        </w:sdtContent>
      </w:sdt>
    </w:p>
    <w:p w14:paraId="0DB3C429" w14:textId="77777777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>
            <w:rPr>
              <w:rStyle w:val="a8"/>
              <w:lang w:val="ru-RU"/>
            </w:rPr>
            <w:t>Направление деятельности компании</w:t>
          </w:r>
        </w:sdtContent>
      </w:sdt>
    </w:p>
    <w:p w14:paraId="4478FF55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Реквизиты Заказчика для оформления Договора*: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  <w:showingPlcHdr/>
        </w:sdtPr>
        <w:sdtEndPr/>
        <w:sdtContent>
          <w:r w:rsidR="00D22845" w:rsidRPr="00D22845">
            <w:rPr>
              <w:rStyle w:val="a8"/>
              <w:lang w:val="ru-RU"/>
            </w:rPr>
            <w:t>Банковские реквизиты просьба приложить в отдельном файле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70E840AF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Должность, ФИО полностью</w:t>
          </w:r>
        </w:sdtContent>
      </w:sdt>
    </w:p>
    <w:p w14:paraId="19066D7E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Юридический адрес</w:t>
          </w:r>
        </w:sdtContent>
      </w:sdt>
    </w:p>
    <w:p w14:paraId="26A32E40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</w:t>
      </w: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mail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 xml:space="preserve">основной </w:t>
          </w:r>
          <w:r w:rsidR="00D22845">
            <w:rPr>
              <w:rStyle w:val="a8"/>
            </w:rPr>
            <w:t>e</w:t>
          </w:r>
          <w:r w:rsidR="00D22845" w:rsidRPr="00D22845">
            <w:rPr>
              <w:rStyle w:val="a8"/>
              <w:lang w:val="ru-RU"/>
            </w:rPr>
            <w:t>-</w:t>
          </w:r>
          <w:r w:rsidR="00D22845">
            <w:rPr>
              <w:rStyle w:val="a8"/>
            </w:rPr>
            <w:t>mail</w:t>
          </w:r>
          <w:r w:rsidR="00D22845" w:rsidRPr="00D22845">
            <w:rPr>
              <w:rStyle w:val="a8"/>
              <w:lang w:val="ru-RU"/>
            </w:rPr>
            <w:t xml:space="preserve">  </w:t>
          </w:r>
          <w:r w:rsidR="00D22845">
            <w:rPr>
              <w:rStyle w:val="a8"/>
              <w:lang w:val="ru-RU"/>
            </w:rPr>
            <w:t>организации</w:t>
          </w:r>
        </w:sdtContent>
      </w:sdt>
    </w:p>
    <w:p w14:paraId="5D321EEC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>
            <w:rPr>
              <w:rStyle w:val="a8"/>
              <w:lang w:val="ru-RU"/>
            </w:rPr>
            <w:t>адрес  страницы в интерн</w:t>
          </w:r>
          <w:r w:rsidR="000C40DC">
            <w:rPr>
              <w:rStyle w:val="a8"/>
              <w:lang w:val="ru-RU"/>
            </w:rPr>
            <w:t>е</w:t>
          </w:r>
          <w:r w:rsidR="00CE06AD">
            <w:rPr>
              <w:rStyle w:val="a8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66D91D1F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Телефон контактного лица</w:t>
          </w:r>
        </w:sdtContent>
      </w:sdt>
    </w:p>
    <w:p w14:paraId="323F22DA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</w:t>
      </w: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mail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Электронный адрес контактного лица</w:t>
          </w:r>
        </w:sdtContent>
      </w:sdt>
    </w:p>
    <w:p w14:paraId="33376004" w14:textId="77777777" w:rsidR="002347C9" w:rsidRDefault="002347C9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</w:p>
    <w:p w14:paraId="0E968C80" w14:textId="487ECF6D" w:rsidR="004D2E4A" w:rsidRPr="002347C9" w:rsidRDefault="00DD1ADB" w:rsidP="00D3367D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Р</w:t>
      </w:r>
      <w:r w:rsidR="004D2E4A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егистрационный сбор за участие в выставке и бизнес-форуме</w:t>
      </w:r>
      <w:r w:rsidR="00F74B68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:</w:t>
      </w:r>
      <w:r w:rsidR="00287D37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4"/>
          <w:szCs w:val="24"/>
          <w:lang w:val="ru-RU"/>
        </w:rPr>
        <w:t xml:space="preserve">                                                                                         </w:t>
      </w:r>
    </w:p>
    <w:p w14:paraId="4098B8A8" w14:textId="35092336" w:rsidR="004D2E4A" w:rsidRPr="002C4518" w:rsidRDefault="00BD6781" w:rsidP="00D3367D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bookmarkStart w:id="1" w:name="_Hlk188458846"/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</w:t>
      </w:r>
      <w:r w:rsidR="004D2E4A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делегат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D409C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–</w:t>
      </w:r>
      <w:r w:rsidR="00F74B6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1557D2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8</w:t>
      </w:r>
      <w:r w:rsid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000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рублей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8C7152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708678741"/>
        </w:sdtPr>
        <w:sdtEndPr/>
        <w:sdtContent>
          <w:r w:rsidR="00287D37" w:rsidRPr="002C4518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</w:p>
    <w:p w14:paraId="3DF0DAAD" w14:textId="7C17C8F6" w:rsidR="004D2E4A" w:rsidRPr="002C4518" w:rsidRDefault="00E70637" w:rsidP="00D3367D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1-</w:t>
      </w:r>
      <w:r w:rsid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2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делегат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а –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100</w:t>
      </w:r>
      <w:r w:rsidR="00D409C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рублей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 w:rsidR="00D3367D" w:rsidRPr="00D3367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61010848"/>
        </w:sdtPr>
        <w:sdtEndPr/>
        <w:sdtContent>
          <w:r w:rsidR="00000B75" w:rsidRPr="002C4518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</w:p>
    <w:p w14:paraId="1F4EADF9" w14:textId="5AC14CF5" w:rsidR="00DD1ADB" w:rsidRDefault="00DD1ADB" w:rsidP="00D3367D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3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делегат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а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D409C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–</w:t>
      </w:r>
      <w:r w:rsidR="00F74B6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D3367D" w:rsidRPr="00D3367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12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="00D409C8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000 рублей</w:t>
      </w:r>
      <w:r w:rsidR="00287D37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287D37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831052433"/>
        </w:sdtPr>
        <w:sdtEndPr/>
        <w:sdtContent>
          <w:r w:rsidR="00287D37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 w:rsidR="00287D37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5C01E9ED" w14:textId="3D3BDFE5" w:rsidR="004D2E4A" w:rsidRDefault="00DD1ADB" w:rsidP="00D3367D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4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делегат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а –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</w:t>
      </w:r>
      <w:r w:rsidR="00D3367D" w:rsidRPr="00FA77A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5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000 рублей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1004049040"/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</w:p>
    <w:p w14:paraId="21D3AF5E" w14:textId="2E4E909E" w:rsidR="00DD1ADB" w:rsidRDefault="00DD1ADB" w:rsidP="00D3367D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5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делегатов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– </w:t>
      </w:r>
      <w:r w:rsidR="00D3367D" w:rsidRPr="00FA77A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18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0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000 рублей</w:t>
      </w: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                                                                                    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184784430"/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</w:p>
    <w:bookmarkEnd w:id="1"/>
    <w:p w14:paraId="50780316" w14:textId="77777777" w:rsidR="004D2E4A" w:rsidRPr="002347C9" w:rsidRDefault="004D2E4A" w:rsidP="00D409C8">
      <w:pPr>
        <w:spacing w:after="0" w:line="240" w:lineRule="auto"/>
        <w:ind w:left="-142" w:right="-449"/>
        <w:jc w:val="center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Заказчику предоставляется:</w:t>
      </w:r>
    </w:p>
    <w:p w14:paraId="271B429A" w14:textId="58F6ABFC" w:rsidR="004D2E4A" w:rsidRPr="002347C9" w:rsidRDefault="004D2E4A" w:rsidP="00320285">
      <w:pPr>
        <w:spacing w:after="0" w:line="360" w:lineRule="auto"/>
        <w:ind w:left="-142" w:right="-448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•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ab/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аккре</w:t>
      </w:r>
      <w:r w:rsidR="00E7063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дитация участников делегации, </w:t>
      </w:r>
      <w:proofErr w:type="spellStart"/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бейджи</w:t>
      </w:r>
      <w:proofErr w:type="spellEnd"/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, диплом</w:t>
      </w:r>
    </w:p>
    <w:p w14:paraId="5BD6DF17" w14:textId="5B75BCD9" w:rsidR="004D2E4A" w:rsidRPr="002347C9" w:rsidRDefault="004D2E4A" w:rsidP="00320285">
      <w:pPr>
        <w:spacing w:after="0" w:line="360" w:lineRule="auto"/>
        <w:ind w:left="-142" w:right="-448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</w:r>
      <w:r w:rsidR="00E7063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информация в </w:t>
      </w:r>
      <w:r w:rsidR="001557D2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электронный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каталог выставки (на английском</w:t>
      </w:r>
      <w:r w:rsidR="00E7063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="0055344C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и вьетнамском</w:t>
      </w:r>
      <w:r w:rsidR="00610E36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языках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)</w:t>
      </w:r>
    </w:p>
    <w:p w14:paraId="7EBEF35F" w14:textId="5460495F" w:rsidR="004D2E4A" w:rsidRPr="00E70637" w:rsidRDefault="004D2E4A" w:rsidP="00320285">
      <w:pPr>
        <w:spacing w:after="0" w:line="360" w:lineRule="auto"/>
        <w:ind w:left="-142" w:right="-448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  <w:t xml:space="preserve">пригласительные билеты на </w:t>
      </w:r>
      <w:r w:rsidR="00701155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торжественный </w:t>
      </w:r>
      <w:r w:rsidR="0070115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ужин</w:t>
      </w:r>
      <w:r w:rsidR="00E70637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по случаю открытия выставки</w:t>
      </w:r>
    </w:p>
    <w:p w14:paraId="7E8B7300" w14:textId="57F65BA9" w:rsidR="004D2E4A" w:rsidRPr="002347C9" w:rsidRDefault="004D2E4A" w:rsidP="00320285">
      <w:pPr>
        <w:spacing w:after="0" w:line="360" w:lineRule="auto"/>
        <w:ind w:left="-142" w:right="-448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  <w:t xml:space="preserve">размещение на онлайн платформе выставки </w:t>
      </w:r>
      <w:hyperlink r:id="rId5" w:history="1"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E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xpo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RF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.ru</w:t>
        </w:r>
      </w:hyperlink>
      <w:r w:rsidR="00D409C8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hyperlink r:id="rId6" w:history="1"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ExpoEurasia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org</w:t>
        </w:r>
      </w:hyperlink>
    </w:p>
    <w:p w14:paraId="46C7D1FE" w14:textId="77777777" w:rsidR="005D1890" w:rsidRDefault="005D1890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</w:p>
    <w:p w14:paraId="7ACFD503" w14:textId="0AAF02C5" w:rsidR="005D1890" w:rsidRDefault="005D1890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ОРГАНИЗАЦИЯ ЦЕЛЕВЫХ ВСТРЕЧ В ФОРМАТЕ B2B – 1</w:t>
      </w:r>
      <w:r w:rsidR="001557D2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5</w:t>
      </w:r>
      <w:r w:rsidR="00DD1ADB"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0</w:t>
      </w:r>
      <w:r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 000 руб.</w:t>
      </w:r>
      <w:r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</w:t>
      </w:r>
      <w:r w:rsidR="002347C9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2034455743"/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</w:p>
    <w:p w14:paraId="5D10E1DA" w14:textId="77777777" w:rsidR="00DD1ADB" w:rsidRDefault="00DD1ADB" w:rsidP="00287D37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</w:p>
    <w:p w14:paraId="5FDEB5E0" w14:textId="77777777" w:rsidR="00982489" w:rsidRPr="002C4518" w:rsidRDefault="00982489" w:rsidP="00D409C8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</w:p>
    <w:p w14:paraId="7DF4447D" w14:textId="77777777" w:rsidR="00F74B68" w:rsidRPr="002C4518" w:rsidRDefault="00982489" w:rsidP="00D409C8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r w:rsidR="00F74B68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Дополнительно:   </w:t>
      </w:r>
    </w:p>
    <w:p w14:paraId="5F864DA0" w14:textId="64A21CF0" w:rsidR="00582D38" w:rsidRDefault="00F74B68" w:rsidP="00BD452F">
      <w:pPr>
        <w:tabs>
          <w:tab w:val="left" w:pos="10180"/>
        </w:tabs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r w:rsidR="00515F71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Услуги переводчика                     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    </w:t>
      </w:r>
      <w:r w:rsidR="00067DF1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20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000 руб./</w:t>
      </w:r>
      <w:r w:rsidR="00515F71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день</w:t>
      </w:r>
      <w:r w:rsidR="004D2E4A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(указать кол-во)</w:t>
      </w:r>
      <w:r w:rsidR="00D22845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</w:t>
      </w:r>
      <w:r w:rsidR="00287D37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648015939"/>
          <w:showingPlcHdr/>
          <w:text/>
        </w:sdtPr>
        <w:sdtEndPr/>
        <w:sdtContent>
          <w:r w:rsidR="00D22845" w:rsidRPr="002C4518">
            <w:rPr>
              <w:rStyle w:val="a8"/>
              <w:lang w:val="ru-RU"/>
            </w:rPr>
            <w:t>кол-во</w:t>
          </w:r>
        </w:sdtContent>
      </w:sdt>
      <w:r w:rsidR="00BD452F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( </w:t>
      </w:r>
      <w:r w:rsidR="00582D38"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)    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958403296"/>
          <w:showingPlcHdr/>
          <w:text/>
        </w:sdtPr>
        <w:sdtEndPr/>
        <w:sdtContent>
          <w:r w:rsidR="00582D38" w:rsidRPr="002C4518">
            <w:rPr>
              <w:rStyle w:val="a8"/>
              <w:lang w:val="ru-RU"/>
            </w:rPr>
            <w:t>кол-во</w:t>
          </w:r>
        </w:sdtContent>
      </w:sdt>
    </w:p>
    <w:p w14:paraId="70A9050B" w14:textId="77777777" w:rsidR="00582D38" w:rsidRDefault="00582D38" w:rsidP="00582D38">
      <w:pPr>
        <w:tabs>
          <w:tab w:val="left" w:pos="10180"/>
        </w:tabs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3CF3EFF0" w14:textId="1CB59363" w:rsidR="004D2E4A" w:rsidRDefault="004D2E4A" w:rsidP="002347C9">
      <w:pPr>
        <w:spacing w:after="0" w:line="240" w:lineRule="auto"/>
        <w:ind w:left="-284" w:right="-449" w:firstLine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НДС не облагается.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З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аказчик с Условиями участия в мероприятиях Организатора ознакомлен и согласен. </w:t>
      </w:r>
    </w:p>
    <w:p w14:paraId="2CEDAD50" w14:textId="77777777" w:rsidR="002347C9" w:rsidRDefault="002347C9" w:rsidP="002347C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107D5E2" w14:textId="77777777" w:rsidR="002347C9" w:rsidRDefault="004D2E4A" w:rsidP="002347C9">
      <w:pPr>
        <w:spacing w:after="0" w:line="240" w:lineRule="auto"/>
        <w:ind w:right="-449" w:hanging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</w:p>
    <w:p w14:paraId="62F7CB3E" w14:textId="77777777" w:rsidR="002347C9" w:rsidRDefault="004D2E4A" w:rsidP="002347C9">
      <w:pPr>
        <w:spacing w:after="0" w:line="240" w:lineRule="auto"/>
        <w:ind w:right="-449" w:firstLine="2410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Подпись                                </w:t>
      </w:r>
    </w:p>
    <w:p w14:paraId="7DC731C3" w14:textId="61E3A2FE" w:rsidR="004D2E4A" w:rsidRDefault="004D2E4A" w:rsidP="002347C9">
      <w:pPr>
        <w:spacing w:after="0" w:line="240" w:lineRule="auto"/>
        <w:ind w:right="-449" w:hanging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Дата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914987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701155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6 </w:t>
      </w:r>
      <w:bookmarkStart w:id="2" w:name="_GoBack"/>
      <w:bookmarkEnd w:id="2"/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г.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</w:t>
      </w:r>
    </w:p>
    <w:p w14:paraId="5DCD012C" w14:textId="77777777" w:rsidR="004D2E4A" w:rsidRPr="005D1890" w:rsidRDefault="004D2E4A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</w:p>
    <w:p w14:paraId="1BB58A35" w14:textId="6291E052" w:rsidR="00762A84" w:rsidRDefault="00762A84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1578880" w14:textId="77777777" w:rsidR="00320285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CB2CE3A" w14:textId="6A7009F9" w:rsidR="007E17B9" w:rsidRPr="00074732" w:rsidRDefault="007E17B9" w:rsidP="00D409C8">
      <w:pPr>
        <w:spacing w:after="0" w:line="240" w:lineRule="auto"/>
        <w:ind w:left="-284" w:right="-449"/>
        <w:jc w:val="center"/>
        <w:rPr>
          <w:rStyle w:val="a3"/>
          <w:rFonts w:ascii="Times New Roman" w:hAnsi="Times New Roman" w:cs="Times New Roman"/>
          <w:b/>
          <w:lang w:val="ru-RU"/>
        </w:rPr>
      </w:pPr>
      <w:r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Регистрация на</w:t>
      </w:r>
      <w:r w:rsidR="00287D37"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участие в деловой программе</w:t>
      </w:r>
      <w:r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hyperlink r:id="rId7" w:history="1">
        <w:r w:rsidRPr="005D1890">
          <w:rPr>
            <w:rStyle w:val="a3"/>
            <w:rFonts w:ascii="Times New Roman" w:eastAsia="Arial Unicode MS" w:hAnsi="Times New Roman" w:cs="Times New Roman"/>
            <w:b/>
            <w:lang w:val="de-AT"/>
          </w:rPr>
          <w:t>www.ExpoEurasia.org</w:t>
        </w:r>
      </w:hyperlink>
      <w:r w:rsidRPr="005D1890">
        <w:rPr>
          <w:rStyle w:val="a3"/>
          <w:rFonts w:ascii="Times New Roman" w:eastAsia="Arial Unicode MS" w:hAnsi="Times New Roman" w:cs="Times New Roman"/>
          <w:b/>
          <w:lang w:val="ru-RU"/>
        </w:rPr>
        <w:t xml:space="preserve"> </w:t>
      </w:r>
      <w:r w:rsidRPr="005D1890">
        <w:rPr>
          <w:rFonts w:ascii="Times New Roman" w:hAnsi="Times New Roman" w:cs="Times New Roman"/>
          <w:b/>
          <w:color w:val="000000"/>
          <w:lang w:val="ru-RU"/>
        </w:rPr>
        <w:t xml:space="preserve"> или  </w:t>
      </w:r>
      <w:hyperlink r:id="rId8" w:history="1">
        <w:r w:rsidRPr="005D1890">
          <w:rPr>
            <w:rStyle w:val="a3"/>
            <w:rFonts w:ascii="Times New Roman" w:hAnsi="Times New Roman" w:cs="Times New Roman"/>
            <w:b/>
          </w:rPr>
          <w:t>www</w:t>
        </w:r>
        <w:r w:rsidRPr="005D1890">
          <w:rPr>
            <w:rStyle w:val="a3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5D1890">
          <w:rPr>
            <w:rStyle w:val="a3"/>
            <w:rFonts w:ascii="Times New Roman" w:hAnsi="Times New Roman" w:cs="Times New Roman"/>
            <w:b/>
          </w:rPr>
          <w:t>ExpoRF</w:t>
        </w:r>
        <w:proofErr w:type="spellEnd"/>
        <w:r w:rsidRPr="005D1890">
          <w:rPr>
            <w:rStyle w:val="a3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5D1890">
          <w:rPr>
            <w:rStyle w:val="a3"/>
            <w:rFonts w:ascii="Times New Roman" w:hAnsi="Times New Roman" w:cs="Times New Roman"/>
            <w:b/>
          </w:rPr>
          <w:t>ru</w:t>
        </w:r>
        <w:proofErr w:type="spellEnd"/>
      </w:hyperlink>
    </w:p>
    <w:p w14:paraId="673B7D02" w14:textId="7037909D" w:rsidR="00320285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31AF9C35" w14:textId="1ACE17BC" w:rsidR="00320285" w:rsidRPr="005D1890" w:rsidRDefault="00320285" w:rsidP="00320285">
      <w:pPr>
        <w:pStyle w:val="style9"/>
        <w:spacing w:after="0"/>
        <w:ind w:right="57"/>
        <w:jc w:val="center"/>
        <w:rPr>
          <w:sz w:val="22"/>
          <w:szCs w:val="22"/>
        </w:rPr>
      </w:pPr>
      <w:r w:rsidRPr="005D1890">
        <w:rPr>
          <w:rFonts w:eastAsia="Arial Unicode MS"/>
          <w:b/>
          <w:bCs/>
          <w:color w:val="0D0D0D" w:themeColor="text1" w:themeTint="F2"/>
          <w:sz w:val="22"/>
          <w:szCs w:val="22"/>
          <w:lang w:eastAsia="en-US"/>
        </w:rPr>
        <w:t>Часы работы выставки</w:t>
      </w:r>
      <w:r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: </w:t>
      </w:r>
      <w:r w:rsidRPr="005D1890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с 09.00 до 18.00</w:t>
      </w:r>
      <w:r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 </w:t>
      </w:r>
    </w:p>
    <w:p w14:paraId="1EB3BD8A" w14:textId="390863D6" w:rsidR="00320285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1EAE6A1" w14:textId="7B9E78D0" w:rsidR="00320285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098DCAF6" w14:textId="77777777" w:rsidR="00320285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3E1BB445" w14:textId="77777777" w:rsidR="00320285" w:rsidRPr="005D1890" w:rsidRDefault="00320285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29E475D" w14:textId="6EE1B3D1" w:rsidR="00BC2349" w:rsidRPr="005D1890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</w:pP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</w:t>
      </w:r>
      <w:r w:rsidR="00582D38" w:rsidRPr="00582D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121099, Москва, Проточный пер., 14/1, стр. 1, офис 1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, тел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/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факс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:</w:t>
      </w:r>
    </w:p>
    <w:p w14:paraId="5D24686A" w14:textId="47DFA264" w:rsidR="005C05B1" w:rsidRDefault="007E17B9" w:rsidP="00D409C8">
      <w:pPr>
        <w:spacing w:after="0" w:line="240" w:lineRule="auto"/>
        <w:ind w:left="-284" w:right="-449"/>
        <w:jc w:val="center"/>
        <w:rPr>
          <w:rStyle w:val="a3"/>
          <w:rFonts w:ascii="Times New Roman" w:eastAsia="Arial Unicode MS" w:hAnsi="Times New Roman" w:cs="Times New Roman"/>
          <w:bCs/>
          <w:lang w:val="de-AT"/>
        </w:rPr>
      </w:pP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+7 (495) 721-32-36, </w:t>
      </w:r>
      <w:hyperlink r:id="rId9" w:history="1">
        <w:r w:rsidRPr="005D1890">
          <w:rPr>
            <w:rStyle w:val="a3"/>
            <w:rFonts w:ascii="Times New Roman" w:eastAsia="Arial Unicode MS" w:hAnsi="Times New Roman" w:cs="Times New Roman"/>
            <w:bCs/>
            <w:lang w:val="de-AT"/>
          </w:rPr>
          <w:t>info@zarubezhexpo.ru</w:t>
        </w:r>
      </w:hyperlink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de-AT"/>
        </w:rPr>
        <w:t>,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   </w:t>
      </w:r>
      <w:hyperlink r:id="rId10" w:history="1">
        <w:r w:rsidRPr="005D1890">
          <w:rPr>
            <w:rStyle w:val="a3"/>
            <w:rFonts w:ascii="Times New Roman" w:eastAsia="Arial Unicode MS" w:hAnsi="Times New Roman" w:cs="Times New Roman"/>
            <w:bCs/>
            <w:lang w:val="de-AT"/>
          </w:rPr>
          <w:t>www.zarubezhexpo.ru</w:t>
        </w:r>
      </w:hyperlink>
      <w:r w:rsidRPr="005D1890">
        <w:rPr>
          <w:rStyle w:val="a3"/>
          <w:rFonts w:ascii="Times New Roman" w:eastAsia="Arial Unicode MS" w:hAnsi="Times New Roman" w:cs="Times New Roman"/>
          <w:bCs/>
          <w:lang w:val="de-AT"/>
        </w:rPr>
        <w:t xml:space="preserve">, </w:t>
      </w:r>
    </w:p>
    <w:p w14:paraId="6965C2AC" w14:textId="77777777" w:rsidR="00320285" w:rsidRPr="005D1890" w:rsidRDefault="00320285" w:rsidP="00D409C8">
      <w:pPr>
        <w:spacing w:after="0" w:line="240" w:lineRule="auto"/>
        <w:ind w:left="-284" w:right="-449"/>
        <w:jc w:val="center"/>
        <w:rPr>
          <w:rStyle w:val="a3"/>
          <w:rFonts w:ascii="Times New Roman" w:eastAsia="Arial Unicode MS" w:hAnsi="Times New Roman" w:cs="Times New Roman"/>
          <w:bCs/>
          <w:lang w:val="de-AT"/>
        </w:rPr>
      </w:pPr>
    </w:p>
    <w:p w14:paraId="7FEA3359" w14:textId="77777777" w:rsidR="00320285" w:rsidRPr="00074732" w:rsidRDefault="00320285">
      <w:pPr>
        <w:pStyle w:val="style9"/>
        <w:spacing w:after="0"/>
        <w:ind w:right="57"/>
        <w:jc w:val="center"/>
        <w:rPr>
          <w:sz w:val="22"/>
          <w:szCs w:val="22"/>
          <w:lang w:val="de-AT"/>
        </w:rPr>
      </w:pPr>
    </w:p>
    <w:sectPr w:rsidR="00320285" w:rsidRPr="00074732" w:rsidSect="002347C9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2A99"/>
    <w:rsid w:val="00054603"/>
    <w:rsid w:val="000610D7"/>
    <w:rsid w:val="00063646"/>
    <w:rsid w:val="000677E6"/>
    <w:rsid w:val="00067DF1"/>
    <w:rsid w:val="000745C8"/>
    <w:rsid w:val="00074732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B0214"/>
    <w:rsid w:val="000B50C6"/>
    <w:rsid w:val="000B5549"/>
    <w:rsid w:val="000B5554"/>
    <w:rsid w:val="000B726D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1000A9"/>
    <w:rsid w:val="00104412"/>
    <w:rsid w:val="00104A5A"/>
    <w:rsid w:val="0011489E"/>
    <w:rsid w:val="00115C02"/>
    <w:rsid w:val="001220E4"/>
    <w:rsid w:val="001222A3"/>
    <w:rsid w:val="001440C7"/>
    <w:rsid w:val="001557D2"/>
    <w:rsid w:val="00155E89"/>
    <w:rsid w:val="00157E0A"/>
    <w:rsid w:val="001629C4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91743"/>
    <w:rsid w:val="001A58A4"/>
    <w:rsid w:val="001B0F3C"/>
    <w:rsid w:val="001B37A0"/>
    <w:rsid w:val="001B6584"/>
    <w:rsid w:val="001B6A83"/>
    <w:rsid w:val="001C00A1"/>
    <w:rsid w:val="001C1CBA"/>
    <w:rsid w:val="001C59FB"/>
    <w:rsid w:val="001D06B6"/>
    <w:rsid w:val="001E0BA1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34780"/>
    <w:rsid w:val="002347C9"/>
    <w:rsid w:val="002364FE"/>
    <w:rsid w:val="00244DD8"/>
    <w:rsid w:val="0024584E"/>
    <w:rsid w:val="00250950"/>
    <w:rsid w:val="002509E8"/>
    <w:rsid w:val="002525F1"/>
    <w:rsid w:val="00261A20"/>
    <w:rsid w:val="00262D17"/>
    <w:rsid w:val="00275512"/>
    <w:rsid w:val="00275E04"/>
    <w:rsid w:val="0028364C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4518"/>
    <w:rsid w:val="002C5F3A"/>
    <w:rsid w:val="002D3955"/>
    <w:rsid w:val="002D554C"/>
    <w:rsid w:val="002E0915"/>
    <w:rsid w:val="002E19D9"/>
    <w:rsid w:val="002E3A8A"/>
    <w:rsid w:val="002F1899"/>
    <w:rsid w:val="002F2D6C"/>
    <w:rsid w:val="002F798C"/>
    <w:rsid w:val="00304C08"/>
    <w:rsid w:val="00305512"/>
    <w:rsid w:val="00306E5D"/>
    <w:rsid w:val="00316F71"/>
    <w:rsid w:val="00320285"/>
    <w:rsid w:val="003206D4"/>
    <w:rsid w:val="00320C1C"/>
    <w:rsid w:val="00321048"/>
    <w:rsid w:val="00321D81"/>
    <w:rsid w:val="00323D80"/>
    <w:rsid w:val="00323E59"/>
    <w:rsid w:val="003306F0"/>
    <w:rsid w:val="00330E56"/>
    <w:rsid w:val="00334A39"/>
    <w:rsid w:val="00334AD2"/>
    <w:rsid w:val="00345F91"/>
    <w:rsid w:val="00353D35"/>
    <w:rsid w:val="00355617"/>
    <w:rsid w:val="00356F63"/>
    <w:rsid w:val="00364A8D"/>
    <w:rsid w:val="00366728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B510A"/>
    <w:rsid w:val="003B56DC"/>
    <w:rsid w:val="003B6D99"/>
    <w:rsid w:val="003B765C"/>
    <w:rsid w:val="003B7A25"/>
    <w:rsid w:val="003C1813"/>
    <w:rsid w:val="003C33BF"/>
    <w:rsid w:val="003D2409"/>
    <w:rsid w:val="003D6019"/>
    <w:rsid w:val="003D6C5E"/>
    <w:rsid w:val="003D7607"/>
    <w:rsid w:val="003E0235"/>
    <w:rsid w:val="003E511F"/>
    <w:rsid w:val="003F3DE6"/>
    <w:rsid w:val="003F42D1"/>
    <w:rsid w:val="003F48E4"/>
    <w:rsid w:val="003F5480"/>
    <w:rsid w:val="00402512"/>
    <w:rsid w:val="00402A95"/>
    <w:rsid w:val="00407057"/>
    <w:rsid w:val="00410EFA"/>
    <w:rsid w:val="00411360"/>
    <w:rsid w:val="004126A6"/>
    <w:rsid w:val="00412B45"/>
    <w:rsid w:val="00426B2C"/>
    <w:rsid w:val="004270BE"/>
    <w:rsid w:val="00433E4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65EFD"/>
    <w:rsid w:val="00471DFF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B3B85"/>
    <w:rsid w:val="004B4C90"/>
    <w:rsid w:val="004B500E"/>
    <w:rsid w:val="004B784C"/>
    <w:rsid w:val="004D085F"/>
    <w:rsid w:val="004D2E4A"/>
    <w:rsid w:val="004D3005"/>
    <w:rsid w:val="004D6F25"/>
    <w:rsid w:val="004E2041"/>
    <w:rsid w:val="004E231A"/>
    <w:rsid w:val="004E50D8"/>
    <w:rsid w:val="004F107B"/>
    <w:rsid w:val="004F34AC"/>
    <w:rsid w:val="004F7DF6"/>
    <w:rsid w:val="00503D6C"/>
    <w:rsid w:val="00510F81"/>
    <w:rsid w:val="005139AE"/>
    <w:rsid w:val="0051459D"/>
    <w:rsid w:val="00514DC6"/>
    <w:rsid w:val="00515F71"/>
    <w:rsid w:val="005225F2"/>
    <w:rsid w:val="005232F3"/>
    <w:rsid w:val="00526297"/>
    <w:rsid w:val="0052743E"/>
    <w:rsid w:val="00531B6F"/>
    <w:rsid w:val="005357DC"/>
    <w:rsid w:val="00535E99"/>
    <w:rsid w:val="00536E00"/>
    <w:rsid w:val="00541F79"/>
    <w:rsid w:val="005439C7"/>
    <w:rsid w:val="0054746E"/>
    <w:rsid w:val="00552F50"/>
    <w:rsid w:val="0055344C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7397A"/>
    <w:rsid w:val="0058057C"/>
    <w:rsid w:val="00581124"/>
    <w:rsid w:val="00582423"/>
    <w:rsid w:val="00582D38"/>
    <w:rsid w:val="00584F80"/>
    <w:rsid w:val="0058554D"/>
    <w:rsid w:val="00587E38"/>
    <w:rsid w:val="00597400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D1890"/>
    <w:rsid w:val="005E018A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0E36"/>
    <w:rsid w:val="00613773"/>
    <w:rsid w:val="00630D02"/>
    <w:rsid w:val="00636FC6"/>
    <w:rsid w:val="006435D6"/>
    <w:rsid w:val="00644741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1B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59F"/>
    <w:rsid w:val="006D4004"/>
    <w:rsid w:val="006D7ED4"/>
    <w:rsid w:val="006E0772"/>
    <w:rsid w:val="006E105C"/>
    <w:rsid w:val="006E2743"/>
    <w:rsid w:val="006E2B28"/>
    <w:rsid w:val="006E2CB3"/>
    <w:rsid w:val="006E2CE1"/>
    <w:rsid w:val="006E627D"/>
    <w:rsid w:val="006F6684"/>
    <w:rsid w:val="00701155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1CDE"/>
    <w:rsid w:val="0073533C"/>
    <w:rsid w:val="00737141"/>
    <w:rsid w:val="00737C33"/>
    <w:rsid w:val="00746F32"/>
    <w:rsid w:val="007510CF"/>
    <w:rsid w:val="00752CB7"/>
    <w:rsid w:val="0075319B"/>
    <w:rsid w:val="007551D0"/>
    <w:rsid w:val="00757C8B"/>
    <w:rsid w:val="00757E7A"/>
    <w:rsid w:val="00760A56"/>
    <w:rsid w:val="00762A84"/>
    <w:rsid w:val="00764815"/>
    <w:rsid w:val="00765914"/>
    <w:rsid w:val="0077104F"/>
    <w:rsid w:val="007715D6"/>
    <w:rsid w:val="0077371F"/>
    <w:rsid w:val="00775D28"/>
    <w:rsid w:val="00777E87"/>
    <w:rsid w:val="00792DFC"/>
    <w:rsid w:val="007948BA"/>
    <w:rsid w:val="007A0456"/>
    <w:rsid w:val="007A4906"/>
    <w:rsid w:val="007A58C8"/>
    <w:rsid w:val="007A5D72"/>
    <w:rsid w:val="007B2DF0"/>
    <w:rsid w:val="007B6456"/>
    <w:rsid w:val="007B7568"/>
    <w:rsid w:val="007C0E18"/>
    <w:rsid w:val="007C1561"/>
    <w:rsid w:val="007C17DC"/>
    <w:rsid w:val="007C5721"/>
    <w:rsid w:val="007D4D26"/>
    <w:rsid w:val="007D6BBC"/>
    <w:rsid w:val="007E146D"/>
    <w:rsid w:val="007E17B9"/>
    <w:rsid w:val="007E6340"/>
    <w:rsid w:val="007E7E4A"/>
    <w:rsid w:val="007F7451"/>
    <w:rsid w:val="0080021D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32E6D"/>
    <w:rsid w:val="00841E57"/>
    <w:rsid w:val="008457E1"/>
    <w:rsid w:val="00850017"/>
    <w:rsid w:val="008578DA"/>
    <w:rsid w:val="00862902"/>
    <w:rsid w:val="0086307C"/>
    <w:rsid w:val="008641EE"/>
    <w:rsid w:val="008656B0"/>
    <w:rsid w:val="0086654A"/>
    <w:rsid w:val="00870181"/>
    <w:rsid w:val="00870AFA"/>
    <w:rsid w:val="00872767"/>
    <w:rsid w:val="008734F8"/>
    <w:rsid w:val="00877811"/>
    <w:rsid w:val="00881BC6"/>
    <w:rsid w:val="00881CA9"/>
    <w:rsid w:val="00881E94"/>
    <w:rsid w:val="008865B8"/>
    <w:rsid w:val="00887439"/>
    <w:rsid w:val="008904AB"/>
    <w:rsid w:val="008938DC"/>
    <w:rsid w:val="0089579A"/>
    <w:rsid w:val="00897882"/>
    <w:rsid w:val="008A407A"/>
    <w:rsid w:val="008A4E81"/>
    <w:rsid w:val="008B18E1"/>
    <w:rsid w:val="008C306E"/>
    <w:rsid w:val="008C7152"/>
    <w:rsid w:val="008C750F"/>
    <w:rsid w:val="008D198C"/>
    <w:rsid w:val="008E278E"/>
    <w:rsid w:val="008F1F14"/>
    <w:rsid w:val="008F1FE6"/>
    <w:rsid w:val="008F3AB7"/>
    <w:rsid w:val="008F59EA"/>
    <w:rsid w:val="008F6CCE"/>
    <w:rsid w:val="009026DD"/>
    <w:rsid w:val="0090489E"/>
    <w:rsid w:val="0090669E"/>
    <w:rsid w:val="00906DDE"/>
    <w:rsid w:val="00911110"/>
    <w:rsid w:val="0091190A"/>
    <w:rsid w:val="00911A92"/>
    <w:rsid w:val="00914987"/>
    <w:rsid w:val="00917033"/>
    <w:rsid w:val="00921F48"/>
    <w:rsid w:val="00923221"/>
    <w:rsid w:val="00924FB0"/>
    <w:rsid w:val="00925423"/>
    <w:rsid w:val="00925779"/>
    <w:rsid w:val="00927D87"/>
    <w:rsid w:val="00931D3D"/>
    <w:rsid w:val="00932725"/>
    <w:rsid w:val="0094320E"/>
    <w:rsid w:val="009464FB"/>
    <w:rsid w:val="009526F7"/>
    <w:rsid w:val="00952767"/>
    <w:rsid w:val="009537FC"/>
    <w:rsid w:val="00954E4E"/>
    <w:rsid w:val="009575B0"/>
    <w:rsid w:val="00964EFA"/>
    <w:rsid w:val="00967713"/>
    <w:rsid w:val="00971BBF"/>
    <w:rsid w:val="0097353E"/>
    <w:rsid w:val="00973DD9"/>
    <w:rsid w:val="009747CC"/>
    <w:rsid w:val="00981299"/>
    <w:rsid w:val="00982489"/>
    <w:rsid w:val="00983D18"/>
    <w:rsid w:val="009909CA"/>
    <w:rsid w:val="00994FC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6A80"/>
    <w:rsid w:val="009C0827"/>
    <w:rsid w:val="009C3BB6"/>
    <w:rsid w:val="009C5244"/>
    <w:rsid w:val="009C5B30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7077"/>
    <w:rsid w:val="00A2027E"/>
    <w:rsid w:val="00A20493"/>
    <w:rsid w:val="00A20AD1"/>
    <w:rsid w:val="00A24866"/>
    <w:rsid w:val="00A25724"/>
    <w:rsid w:val="00A401A9"/>
    <w:rsid w:val="00A4172A"/>
    <w:rsid w:val="00A41965"/>
    <w:rsid w:val="00A4229A"/>
    <w:rsid w:val="00A43509"/>
    <w:rsid w:val="00A51D71"/>
    <w:rsid w:val="00A55809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200D"/>
    <w:rsid w:val="00AD7F54"/>
    <w:rsid w:val="00AE2A11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5028C"/>
    <w:rsid w:val="00B60349"/>
    <w:rsid w:val="00B75293"/>
    <w:rsid w:val="00B81734"/>
    <w:rsid w:val="00B8369D"/>
    <w:rsid w:val="00B86427"/>
    <w:rsid w:val="00B91EBA"/>
    <w:rsid w:val="00B96E1B"/>
    <w:rsid w:val="00BA1E85"/>
    <w:rsid w:val="00BA6009"/>
    <w:rsid w:val="00BA6C20"/>
    <w:rsid w:val="00BA70AE"/>
    <w:rsid w:val="00BA73F3"/>
    <w:rsid w:val="00BB123E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452F"/>
    <w:rsid w:val="00BD55CA"/>
    <w:rsid w:val="00BD57FF"/>
    <w:rsid w:val="00BD6781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1A14"/>
    <w:rsid w:val="00C549F8"/>
    <w:rsid w:val="00C55733"/>
    <w:rsid w:val="00C621E4"/>
    <w:rsid w:val="00C624F9"/>
    <w:rsid w:val="00C636CB"/>
    <w:rsid w:val="00C65208"/>
    <w:rsid w:val="00C81E2C"/>
    <w:rsid w:val="00C82BC6"/>
    <w:rsid w:val="00C82DCA"/>
    <w:rsid w:val="00C91E08"/>
    <w:rsid w:val="00C92052"/>
    <w:rsid w:val="00CA3DF5"/>
    <w:rsid w:val="00CA5412"/>
    <w:rsid w:val="00CA6DFA"/>
    <w:rsid w:val="00CA7153"/>
    <w:rsid w:val="00CB1CD5"/>
    <w:rsid w:val="00CB2D0E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6C16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6630"/>
    <w:rsid w:val="00D22845"/>
    <w:rsid w:val="00D2430C"/>
    <w:rsid w:val="00D24FD8"/>
    <w:rsid w:val="00D26878"/>
    <w:rsid w:val="00D3367D"/>
    <w:rsid w:val="00D368E3"/>
    <w:rsid w:val="00D373BC"/>
    <w:rsid w:val="00D409C8"/>
    <w:rsid w:val="00D43821"/>
    <w:rsid w:val="00D4575D"/>
    <w:rsid w:val="00D47507"/>
    <w:rsid w:val="00D513E0"/>
    <w:rsid w:val="00D560DF"/>
    <w:rsid w:val="00D56C01"/>
    <w:rsid w:val="00D57D53"/>
    <w:rsid w:val="00D658E4"/>
    <w:rsid w:val="00D65CD7"/>
    <w:rsid w:val="00D675B9"/>
    <w:rsid w:val="00D725F5"/>
    <w:rsid w:val="00D7262C"/>
    <w:rsid w:val="00D7340B"/>
    <w:rsid w:val="00D74D4D"/>
    <w:rsid w:val="00D802BA"/>
    <w:rsid w:val="00D8198C"/>
    <w:rsid w:val="00D84CEE"/>
    <w:rsid w:val="00D954DA"/>
    <w:rsid w:val="00D96016"/>
    <w:rsid w:val="00D96F5E"/>
    <w:rsid w:val="00D97049"/>
    <w:rsid w:val="00DA403B"/>
    <w:rsid w:val="00DA7D96"/>
    <w:rsid w:val="00DB20EA"/>
    <w:rsid w:val="00DB3E72"/>
    <w:rsid w:val="00DB4241"/>
    <w:rsid w:val="00DC4617"/>
    <w:rsid w:val="00DC4DFE"/>
    <w:rsid w:val="00DC537F"/>
    <w:rsid w:val="00DC551A"/>
    <w:rsid w:val="00DC7CB8"/>
    <w:rsid w:val="00DD1ADB"/>
    <w:rsid w:val="00DD28DD"/>
    <w:rsid w:val="00DD32DA"/>
    <w:rsid w:val="00DD7B5C"/>
    <w:rsid w:val="00DE2428"/>
    <w:rsid w:val="00DE3FED"/>
    <w:rsid w:val="00DE4B75"/>
    <w:rsid w:val="00DE4C37"/>
    <w:rsid w:val="00DE4F26"/>
    <w:rsid w:val="00DE62D8"/>
    <w:rsid w:val="00DE7C3A"/>
    <w:rsid w:val="00DF2C70"/>
    <w:rsid w:val="00DF379F"/>
    <w:rsid w:val="00DF4010"/>
    <w:rsid w:val="00E01826"/>
    <w:rsid w:val="00E03DF0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44A3"/>
    <w:rsid w:val="00E3452B"/>
    <w:rsid w:val="00E40226"/>
    <w:rsid w:val="00E430BD"/>
    <w:rsid w:val="00E468F0"/>
    <w:rsid w:val="00E50206"/>
    <w:rsid w:val="00E54542"/>
    <w:rsid w:val="00E62900"/>
    <w:rsid w:val="00E66E1D"/>
    <w:rsid w:val="00E674A2"/>
    <w:rsid w:val="00E70637"/>
    <w:rsid w:val="00E70AA1"/>
    <w:rsid w:val="00E76FBD"/>
    <w:rsid w:val="00E90FB8"/>
    <w:rsid w:val="00E91A29"/>
    <w:rsid w:val="00E95967"/>
    <w:rsid w:val="00E963B8"/>
    <w:rsid w:val="00E9744B"/>
    <w:rsid w:val="00EA0A85"/>
    <w:rsid w:val="00EA14D8"/>
    <w:rsid w:val="00EA28A1"/>
    <w:rsid w:val="00EA3C0D"/>
    <w:rsid w:val="00EB2DAF"/>
    <w:rsid w:val="00EB6519"/>
    <w:rsid w:val="00EB65C9"/>
    <w:rsid w:val="00EC08AF"/>
    <w:rsid w:val="00EC0C34"/>
    <w:rsid w:val="00EC1D9F"/>
    <w:rsid w:val="00EC3902"/>
    <w:rsid w:val="00ED0B79"/>
    <w:rsid w:val="00ED580E"/>
    <w:rsid w:val="00EE11A1"/>
    <w:rsid w:val="00F010DA"/>
    <w:rsid w:val="00F13113"/>
    <w:rsid w:val="00F27407"/>
    <w:rsid w:val="00F34094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5883"/>
    <w:rsid w:val="00F66450"/>
    <w:rsid w:val="00F7132A"/>
    <w:rsid w:val="00F74B68"/>
    <w:rsid w:val="00F80325"/>
    <w:rsid w:val="00F806D7"/>
    <w:rsid w:val="00F87EA7"/>
    <w:rsid w:val="00F9430F"/>
    <w:rsid w:val="00F962BA"/>
    <w:rsid w:val="00F97E73"/>
    <w:rsid w:val="00FA0D49"/>
    <w:rsid w:val="00FA13DC"/>
    <w:rsid w:val="00FA5695"/>
    <w:rsid w:val="00FA6A0B"/>
    <w:rsid w:val="00FA77AD"/>
    <w:rsid w:val="00FB3C53"/>
    <w:rsid w:val="00FB3D27"/>
    <w:rsid w:val="00FB3EDA"/>
    <w:rsid w:val="00FC513F"/>
    <w:rsid w:val="00FD0A09"/>
    <w:rsid w:val="00FD163D"/>
    <w:rsid w:val="00FD16EC"/>
    <w:rsid w:val="00FD2992"/>
    <w:rsid w:val="00FD5803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8780"/>
  <w15:docId w15:val="{0850C6FD-A4B6-45F5-8292-7AD2527C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character" w:styleId="a9">
    <w:name w:val="Strong"/>
    <w:basedOn w:val="a0"/>
    <w:uiPriority w:val="22"/>
    <w:qFormat/>
    <w:rsid w:val="00731CDE"/>
    <w:rPr>
      <w:b/>
      <w:bCs/>
    </w:rPr>
  </w:style>
  <w:style w:type="character" w:styleId="aa">
    <w:name w:val="Emphasis"/>
    <w:basedOn w:val="a0"/>
    <w:uiPriority w:val="20"/>
    <w:qFormat/>
    <w:rsid w:val="00731CDE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189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D1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RF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xpoEurasia.or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oEurasia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xpoRF.ru" TargetMode="External"/><Relationship Id="rId10" Type="http://schemas.openxmlformats.org/officeDocument/2006/relationships/hyperlink" Target="http://www.zarubezhexpo.ru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info@zarubezhexpo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BBDD0820D743BAA0419AA149795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E012A-AACC-4387-B2C9-58EB2CEF51EB}"/>
      </w:docPartPr>
      <w:docPartBody>
        <w:p w:rsidR="008D38D9" w:rsidRDefault="00DB2557" w:rsidP="00DB2557">
          <w:pPr>
            <w:pStyle w:val="B7BBDD0820D743BAA0419AA1497951B6"/>
          </w:pPr>
          <w:r>
            <w:rPr>
              <w:rStyle w:val="a3"/>
              <w:lang w:val="ru-RU"/>
            </w:rPr>
            <w:t>Название организации с формой собственности</w:t>
          </w:r>
        </w:p>
      </w:docPartBody>
    </w:docPart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DB2557" w:rsidP="00DB2557">
          <w:pPr>
            <w:pStyle w:val="B00B62C2864F43158378DEA80CEFEDFB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DB2557" w:rsidP="00DB2557">
          <w:pPr>
            <w:pStyle w:val="DCA49B280CE940649EB8C941038DC8E5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DB2557" w:rsidP="00DB2557">
          <w:pPr>
            <w:pStyle w:val="E6FAFBD6CD1F43E39DEC885F5CEF2607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DB2557" w:rsidP="00DB2557">
          <w:pPr>
            <w:pStyle w:val="4E6312146F364A32AB61D246F30ED1D9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DB2557" w:rsidP="00DB2557">
          <w:pPr>
            <w:pStyle w:val="FB60E109C6D2413AA4D52F3FB35FBD08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DB2557" w:rsidP="00DB2557">
          <w:pPr>
            <w:pStyle w:val="FDBD5A07A7B3425EA060589592A13675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DB2557" w:rsidP="00DB2557">
          <w:pPr>
            <w:pStyle w:val="62006C317996449F965688462EE23E86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DB2557" w:rsidP="00DB2557">
          <w:pPr>
            <w:pStyle w:val="9D151818FDAF47779AC4F8D35E560666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DB2557" w:rsidP="00DB2557">
          <w:pPr>
            <w:pStyle w:val="A01C577084FF4D74B9D8E86702CC3BA9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DB2557" w:rsidP="00DB2557">
          <w:pPr>
            <w:pStyle w:val="24689780EB544DADA95F4B57B2E3124C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DB2557" w:rsidP="00DB2557">
          <w:pPr>
            <w:pStyle w:val="B7549D563B6B49EE94776379053E6887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DB2557" w:rsidP="00DB2557">
          <w:pPr>
            <w:pStyle w:val="9B2C094205BD4B4BA2B2DEEBD04F1A69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DB2557" w:rsidP="00DB2557">
          <w:pPr>
            <w:pStyle w:val="37967AAC93C4420381EB2AE22BD3FF60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81B"/>
    <w:rsid w:val="000B1BA1"/>
    <w:rsid w:val="001154BC"/>
    <w:rsid w:val="001E0BA1"/>
    <w:rsid w:val="00465EFD"/>
    <w:rsid w:val="004F34AC"/>
    <w:rsid w:val="005016E1"/>
    <w:rsid w:val="0051129D"/>
    <w:rsid w:val="005B09E7"/>
    <w:rsid w:val="00612395"/>
    <w:rsid w:val="00630D02"/>
    <w:rsid w:val="00757E7A"/>
    <w:rsid w:val="00832E6D"/>
    <w:rsid w:val="00870AFA"/>
    <w:rsid w:val="008D38D9"/>
    <w:rsid w:val="00B14C78"/>
    <w:rsid w:val="00D5081B"/>
    <w:rsid w:val="00DB2557"/>
    <w:rsid w:val="00F34094"/>
    <w:rsid w:val="00F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2395"/>
    <w:rPr>
      <w:color w:val="808080"/>
    </w:rPr>
  </w:style>
  <w:style w:type="paragraph" w:customStyle="1" w:styleId="B7BBDD0820D743BAA0419AA1497951B6">
    <w:name w:val="B7BBDD0820D743BAA0419AA1497951B6"/>
    <w:rsid w:val="00DB2557"/>
    <w:pPr>
      <w:spacing w:after="200" w:line="276" w:lineRule="auto"/>
    </w:pPr>
    <w:rPr>
      <w:lang w:val="en-US" w:eastAsia="en-US"/>
    </w:rPr>
  </w:style>
  <w:style w:type="paragraph" w:customStyle="1" w:styleId="B00B62C2864F43158378DEA80CEFEDFB">
    <w:name w:val="B00B62C2864F43158378DEA80CEFEDFB"/>
    <w:rsid w:val="00DB2557"/>
    <w:pPr>
      <w:spacing w:after="200" w:line="276" w:lineRule="auto"/>
    </w:pPr>
    <w:rPr>
      <w:lang w:val="en-US" w:eastAsia="en-US"/>
    </w:rPr>
  </w:style>
  <w:style w:type="paragraph" w:customStyle="1" w:styleId="DCA49B280CE940649EB8C941038DC8E5">
    <w:name w:val="DCA49B280CE940649EB8C941038DC8E5"/>
    <w:rsid w:val="00DB2557"/>
    <w:pPr>
      <w:spacing w:after="200" w:line="276" w:lineRule="auto"/>
    </w:pPr>
    <w:rPr>
      <w:lang w:val="en-US" w:eastAsia="en-US"/>
    </w:rPr>
  </w:style>
  <w:style w:type="paragraph" w:customStyle="1" w:styleId="E6FAFBD6CD1F43E39DEC885F5CEF2607">
    <w:name w:val="E6FAFBD6CD1F43E39DEC885F5CEF2607"/>
    <w:rsid w:val="00DB2557"/>
    <w:pPr>
      <w:spacing w:after="200" w:line="276" w:lineRule="auto"/>
    </w:pPr>
    <w:rPr>
      <w:lang w:val="en-US" w:eastAsia="en-US"/>
    </w:rPr>
  </w:style>
  <w:style w:type="paragraph" w:customStyle="1" w:styleId="4E6312146F364A32AB61D246F30ED1D9">
    <w:name w:val="4E6312146F364A32AB61D246F30ED1D9"/>
    <w:rsid w:val="00DB2557"/>
    <w:pPr>
      <w:spacing w:after="200" w:line="276" w:lineRule="auto"/>
    </w:pPr>
    <w:rPr>
      <w:lang w:val="en-US" w:eastAsia="en-US"/>
    </w:rPr>
  </w:style>
  <w:style w:type="paragraph" w:customStyle="1" w:styleId="FB60E109C6D2413AA4D52F3FB35FBD08">
    <w:name w:val="FB60E109C6D2413AA4D52F3FB35FBD08"/>
    <w:rsid w:val="00DB2557"/>
    <w:pPr>
      <w:spacing w:after="200" w:line="276" w:lineRule="auto"/>
    </w:pPr>
    <w:rPr>
      <w:lang w:val="en-US" w:eastAsia="en-US"/>
    </w:rPr>
  </w:style>
  <w:style w:type="paragraph" w:customStyle="1" w:styleId="FDBD5A07A7B3425EA060589592A13675">
    <w:name w:val="FDBD5A07A7B3425EA060589592A13675"/>
    <w:rsid w:val="00DB2557"/>
    <w:pPr>
      <w:spacing w:after="200" w:line="276" w:lineRule="auto"/>
    </w:pPr>
    <w:rPr>
      <w:lang w:val="en-US" w:eastAsia="en-US"/>
    </w:rPr>
  </w:style>
  <w:style w:type="paragraph" w:customStyle="1" w:styleId="62006C317996449F965688462EE23E86">
    <w:name w:val="62006C317996449F965688462EE23E86"/>
    <w:rsid w:val="00DB2557"/>
    <w:pPr>
      <w:spacing w:after="200" w:line="276" w:lineRule="auto"/>
    </w:pPr>
    <w:rPr>
      <w:lang w:val="en-US" w:eastAsia="en-US"/>
    </w:rPr>
  </w:style>
  <w:style w:type="paragraph" w:customStyle="1" w:styleId="9D151818FDAF47779AC4F8D35E560666">
    <w:name w:val="9D151818FDAF47779AC4F8D35E560666"/>
    <w:rsid w:val="00DB2557"/>
    <w:pPr>
      <w:spacing w:after="200" w:line="276" w:lineRule="auto"/>
    </w:pPr>
    <w:rPr>
      <w:lang w:val="en-US" w:eastAsia="en-US"/>
    </w:rPr>
  </w:style>
  <w:style w:type="paragraph" w:customStyle="1" w:styleId="A01C577084FF4D74B9D8E86702CC3BA9">
    <w:name w:val="A01C577084FF4D74B9D8E86702CC3BA9"/>
    <w:rsid w:val="00DB2557"/>
    <w:pPr>
      <w:spacing w:after="200" w:line="276" w:lineRule="auto"/>
    </w:pPr>
    <w:rPr>
      <w:lang w:val="en-US" w:eastAsia="en-US"/>
    </w:rPr>
  </w:style>
  <w:style w:type="paragraph" w:customStyle="1" w:styleId="24689780EB544DADA95F4B57B2E3124C">
    <w:name w:val="24689780EB544DADA95F4B57B2E3124C"/>
    <w:rsid w:val="00DB2557"/>
    <w:pPr>
      <w:spacing w:after="200" w:line="276" w:lineRule="auto"/>
    </w:pPr>
    <w:rPr>
      <w:lang w:val="en-US" w:eastAsia="en-US"/>
    </w:rPr>
  </w:style>
  <w:style w:type="paragraph" w:customStyle="1" w:styleId="B7549D563B6B49EE94776379053E6887">
    <w:name w:val="B7549D563B6B49EE94776379053E6887"/>
    <w:rsid w:val="00DB2557"/>
    <w:pPr>
      <w:spacing w:after="200" w:line="276" w:lineRule="auto"/>
    </w:pPr>
    <w:rPr>
      <w:lang w:val="en-US" w:eastAsia="en-US"/>
    </w:rPr>
  </w:style>
  <w:style w:type="paragraph" w:customStyle="1" w:styleId="9B2C094205BD4B4BA2B2DEEBD04F1A69">
    <w:name w:val="9B2C094205BD4B4BA2B2DEEBD04F1A69"/>
    <w:rsid w:val="00DB2557"/>
    <w:pPr>
      <w:spacing w:after="200" w:line="276" w:lineRule="auto"/>
    </w:pPr>
    <w:rPr>
      <w:lang w:val="en-US" w:eastAsia="en-US"/>
    </w:rPr>
  </w:style>
  <w:style w:type="paragraph" w:customStyle="1" w:styleId="37967AAC93C4420381EB2AE22BD3FF60">
    <w:name w:val="37967AAC93C4420381EB2AE22BD3FF60"/>
    <w:rsid w:val="00DB2557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5812ECAB</Template>
  <TotalTime>72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KDA</dc:creator>
  <cp:keywords/>
  <dc:description/>
  <cp:lastModifiedBy>Осипенко Елена Анатольевна</cp:lastModifiedBy>
  <cp:revision>7</cp:revision>
  <cp:lastPrinted>2025-10-06T10:04:00Z</cp:lastPrinted>
  <dcterms:created xsi:type="dcterms:W3CDTF">2025-10-01T12:08:00Z</dcterms:created>
  <dcterms:modified xsi:type="dcterms:W3CDTF">2026-01-26T08:37:00Z</dcterms:modified>
</cp:coreProperties>
</file>